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9709C" w14:textId="77777777" w:rsidR="00C64154" w:rsidRDefault="00C64154">
      <w:pPr>
        <w:suppressAutoHyphens/>
        <w:rPr>
          <w:sz w:val="20"/>
        </w:rPr>
      </w:pPr>
    </w:p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316"/>
        <w:gridCol w:w="1478"/>
        <w:gridCol w:w="1476"/>
        <w:gridCol w:w="1795"/>
      </w:tblGrid>
      <w:tr w:rsidR="00B455FA" w14:paraId="4AC1B640" w14:textId="77777777" w:rsidTr="00F07D59">
        <w:tc>
          <w:tcPr>
            <w:tcW w:w="5316" w:type="dxa"/>
            <w:tcBorders>
              <w:top w:val="double" w:sz="6" w:space="0" w:color="auto"/>
              <w:left w:val="double" w:sz="6" w:space="0" w:color="auto"/>
            </w:tcBorders>
          </w:tcPr>
          <w:p w14:paraId="7251D647" w14:textId="77777777" w:rsidR="00B455FA" w:rsidRDefault="00B455F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749" w:type="dxa"/>
            <w:gridSpan w:val="3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4896582E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Number:</w:t>
            </w:r>
          </w:p>
        </w:tc>
      </w:tr>
      <w:tr w:rsidR="00B455FA" w14:paraId="2799B38B" w14:textId="77777777" w:rsidTr="00F07D59">
        <w:tc>
          <w:tcPr>
            <w:tcW w:w="5316" w:type="dxa"/>
            <w:tcBorders>
              <w:left w:val="double" w:sz="6" w:space="0" w:color="auto"/>
            </w:tcBorders>
          </w:tcPr>
          <w:p w14:paraId="0479916A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</w:p>
        </w:tc>
        <w:tc>
          <w:tcPr>
            <w:tcW w:w="4749" w:type="dxa"/>
            <w:gridSpan w:val="3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6CC5305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Date:</w:t>
            </w:r>
          </w:p>
        </w:tc>
      </w:tr>
      <w:tr w:rsidR="00B455FA" w14:paraId="23FE6B66" w14:textId="77777777" w:rsidTr="00F07D59">
        <w:tc>
          <w:tcPr>
            <w:tcW w:w="5316" w:type="dxa"/>
            <w:tcBorders>
              <w:top w:val="single" w:sz="6" w:space="0" w:color="auto"/>
              <w:left w:val="double" w:sz="6" w:space="0" w:color="auto"/>
            </w:tcBorders>
          </w:tcPr>
          <w:p w14:paraId="4E89B556" w14:textId="5F60E670" w:rsidR="00B455FA" w:rsidRDefault="009E663B">
            <w:pPr>
              <w:suppressAutoHyphens/>
              <w:spacing w:before="9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S</w:t>
            </w:r>
            <w:r w:rsidR="00B455FA">
              <w:rPr>
                <w:rFonts w:ascii="Tahoma" w:hAnsi="Tahoma" w:cs="Tahoma"/>
                <w:b/>
                <w:sz w:val="20"/>
              </w:rPr>
              <w:t>MS</w:t>
            </w:r>
            <w:r w:rsidR="00B455FA">
              <w:rPr>
                <w:rFonts w:ascii="Tahoma" w:hAnsi="Tahoma" w:cs="Tahoma"/>
                <w:b/>
                <w:i/>
                <w:sz w:val="20"/>
              </w:rPr>
              <w:t xml:space="preserve"> </w:t>
            </w:r>
            <w:r w:rsidR="00B455FA">
              <w:rPr>
                <w:rFonts w:ascii="Tahoma" w:hAnsi="Tahoma" w:cs="Tahoma"/>
                <w:b/>
                <w:sz w:val="20"/>
              </w:rPr>
              <w:t>Manual:</w:t>
            </w:r>
          </w:p>
        </w:tc>
        <w:tc>
          <w:tcPr>
            <w:tcW w:w="4749" w:type="dxa"/>
            <w:gridSpan w:val="3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13FE75EB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Document Number:</w:t>
            </w:r>
          </w:p>
        </w:tc>
      </w:tr>
      <w:tr w:rsidR="00B455FA" w14:paraId="4A77FDB2" w14:textId="77777777" w:rsidTr="00F07D59">
        <w:tc>
          <w:tcPr>
            <w:tcW w:w="5316" w:type="dxa"/>
            <w:tcBorders>
              <w:left w:val="double" w:sz="6" w:space="0" w:color="auto"/>
            </w:tcBorders>
          </w:tcPr>
          <w:p w14:paraId="726AF647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</w:p>
        </w:tc>
        <w:tc>
          <w:tcPr>
            <w:tcW w:w="4749" w:type="dxa"/>
            <w:gridSpan w:val="3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C76F3EA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Revision Number:</w:t>
            </w:r>
          </w:p>
        </w:tc>
      </w:tr>
      <w:tr w:rsidR="00B455FA" w14:paraId="7BD8AFC9" w14:textId="77777777" w:rsidTr="00F07D59">
        <w:tc>
          <w:tcPr>
            <w:tcW w:w="5316" w:type="dxa"/>
            <w:tcBorders>
              <w:left w:val="double" w:sz="6" w:space="0" w:color="auto"/>
            </w:tcBorders>
          </w:tcPr>
          <w:p w14:paraId="784C7D83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</w:p>
        </w:tc>
        <w:tc>
          <w:tcPr>
            <w:tcW w:w="4749" w:type="dxa"/>
            <w:gridSpan w:val="3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978015A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Page Number:</w:t>
            </w:r>
          </w:p>
        </w:tc>
      </w:tr>
      <w:tr w:rsidR="00B455FA" w14:paraId="25FBF9E9" w14:textId="77777777" w:rsidTr="00F07D59">
        <w:tc>
          <w:tcPr>
            <w:tcW w:w="10065" w:type="dxa"/>
            <w:gridSpan w:val="4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42DCA6E8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Owner:</w:t>
            </w:r>
          </w:p>
        </w:tc>
      </w:tr>
      <w:tr w:rsidR="00B455FA" w14:paraId="54F7B584" w14:textId="77777777" w:rsidTr="00F07D59">
        <w:tc>
          <w:tcPr>
            <w:tcW w:w="5316" w:type="dxa"/>
            <w:tcBorders>
              <w:top w:val="single" w:sz="6" w:space="0" w:color="auto"/>
              <w:left w:val="double" w:sz="6" w:space="0" w:color="auto"/>
            </w:tcBorders>
          </w:tcPr>
          <w:p w14:paraId="4EAF1B23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Vessels</w:t>
            </w:r>
          </w:p>
        </w:tc>
        <w:tc>
          <w:tcPr>
            <w:tcW w:w="4749" w:type="dxa"/>
            <w:gridSpan w:val="3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EB0F019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Copy Numbers</w:t>
            </w:r>
          </w:p>
        </w:tc>
      </w:tr>
      <w:tr w:rsidR="00B455FA" w14:paraId="2A91F3B0" w14:textId="77777777" w:rsidTr="00F07D59">
        <w:tc>
          <w:tcPr>
            <w:tcW w:w="5316" w:type="dxa"/>
            <w:tcBorders>
              <w:top w:val="single" w:sz="6" w:space="0" w:color="auto"/>
              <w:left w:val="double" w:sz="6" w:space="0" w:color="auto"/>
            </w:tcBorders>
          </w:tcPr>
          <w:p w14:paraId="3DFB58E7" w14:textId="77777777" w:rsidR="00B455FA" w:rsidRDefault="00B455FA">
            <w:pPr>
              <w:suppressAutoHyphens/>
              <w:spacing w:before="90"/>
              <w:rPr>
                <w:rFonts w:ascii="Tahoma" w:hAnsi="Tahoma" w:cs="Tahoma"/>
                <w:sz w:val="20"/>
              </w:rPr>
            </w:pPr>
          </w:p>
          <w:p w14:paraId="6E8E687D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684B63B1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2F3C66E0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3B437698" w14:textId="77777777" w:rsidR="00B455FA" w:rsidRDefault="00B455FA">
            <w:pPr>
              <w:suppressAutoHyphens/>
              <w:spacing w:after="54"/>
              <w:rPr>
                <w:rFonts w:ascii="Tahoma" w:hAnsi="Tahoma" w:cs="Tahoma"/>
                <w:sz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</w:tcBorders>
          </w:tcPr>
          <w:p w14:paraId="2629692E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</w:tcBorders>
          </w:tcPr>
          <w:p w14:paraId="1DB4D9E3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E179A94" w14:textId="77777777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</w:p>
        </w:tc>
      </w:tr>
      <w:tr w:rsidR="00B455FA" w14:paraId="41A34936" w14:textId="77777777" w:rsidTr="00F07D59">
        <w:tc>
          <w:tcPr>
            <w:tcW w:w="10065" w:type="dxa"/>
            <w:gridSpan w:val="4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3C3E6B33" w14:textId="56BE9C60" w:rsidR="00B455FA" w:rsidRDefault="00B455FA">
            <w:pPr>
              <w:suppressAutoHyphens/>
              <w:spacing w:before="90" w:after="54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THE FOLLOWING IS A PARTICULAR REQUIREMENT OF THE </w:t>
            </w:r>
            <w:r w:rsidR="009E663B">
              <w:rPr>
                <w:rFonts w:ascii="Tahoma" w:hAnsi="Tahoma" w:cs="Tahoma"/>
                <w:sz w:val="20"/>
              </w:rPr>
              <w:t>OWNERS BUT</w:t>
            </w:r>
            <w:r>
              <w:rPr>
                <w:rFonts w:ascii="Tahoma" w:hAnsi="Tahoma" w:cs="Tahoma"/>
                <w:sz w:val="20"/>
              </w:rPr>
              <w:t xml:space="preserve"> HAS BEEN ACCEPTED AS THE PROCEDURE TO BE FOLLOWED ON YOUR VESSEL.  THIS DEVIATION IS TO BE FILED IN THE APPROPRIATE SECTION OF THE MANUAL (AS SPECIFIED ABOVE), A COPY MAINTAINED IN THE MASTER’S HANDOVER FILE, AND IN THE MANAGEMENT OFFICE COPIES.</w:t>
            </w:r>
          </w:p>
        </w:tc>
      </w:tr>
      <w:tr w:rsidR="00B455FA" w14:paraId="077C8733" w14:textId="77777777" w:rsidTr="00F07D59">
        <w:tc>
          <w:tcPr>
            <w:tcW w:w="10065" w:type="dxa"/>
            <w:gridSpan w:val="4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303C739C" w14:textId="77777777" w:rsidR="00B455FA" w:rsidRDefault="00B455FA">
            <w:pPr>
              <w:suppressAutoHyphens/>
              <w:spacing w:before="9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DEVIATION:</w:t>
            </w:r>
          </w:p>
          <w:p w14:paraId="1A2BFD18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249937E5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25020C2F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5A9A1F32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65AB9CE0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03AE23CE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4AA054ED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03E6DFB1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4B2049BD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30B9B998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6011BF34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23E11691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0D2B8901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5A33940C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07C38267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726E6E6D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118F309B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3D485817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1B684386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09F32501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4FDF491D" w14:textId="77777777" w:rsidR="00B455FA" w:rsidRDefault="00B455FA">
            <w:pPr>
              <w:suppressAutoHyphens/>
              <w:rPr>
                <w:rFonts w:ascii="Tahoma" w:hAnsi="Tahoma" w:cs="Tahoma"/>
                <w:sz w:val="20"/>
              </w:rPr>
            </w:pPr>
          </w:p>
          <w:p w14:paraId="4404CEC0" w14:textId="77777777" w:rsidR="00B455FA" w:rsidRDefault="00B455FA">
            <w:pPr>
              <w:suppressAutoHyphens/>
              <w:spacing w:after="54"/>
              <w:rPr>
                <w:rFonts w:ascii="Tahoma" w:hAnsi="Tahoma" w:cs="Tahoma"/>
                <w:sz w:val="20"/>
              </w:rPr>
            </w:pPr>
          </w:p>
        </w:tc>
      </w:tr>
      <w:tr w:rsidR="00B455FA" w14:paraId="02A98FBE" w14:textId="77777777" w:rsidTr="00F07D59">
        <w:tc>
          <w:tcPr>
            <w:tcW w:w="10065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F5B7523" w14:textId="77777777" w:rsidR="00B455FA" w:rsidRDefault="00B455FA">
            <w:pPr>
              <w:tabs>
                <w:tab w:val="left" w:pos="5760"/>
              </w:tabs>
              <w:suppressAutoHyphens/>
              <w:spacing w:before="90" w:after="54"/>
              <w:ind w:left="7925" w:hanging="7925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Authorised by:</w:t>
            </w:r>
            <w:r>
              <w:rPr>
                <w:rFonts w:ascii="Tahoma" w:hAnsi="Tahoma" w:cs="Tahoma"/>
                <w:sz w:val="20"/>
              </w:rPr>
              <w:tab/>
              <w:t>Date:</w:t>
            </w:r>
          </w:p>
        </w:tc>
      </w:tr>
    </w:tbl>
    <w:p w14:paraId="3DFC1F33" w14:textId="77777777" w:rsidR="00B455FA" w:rsidRDefault="00B455FA">
      <w:pPr>
        <w:tabs>
          <w:tab w:val="left" w:pos="7920"/>
        </w:tabs>
        <w:suppressAutoHyphens/>
        <w:rPr>
          <w:sz w:val="20"/>
        </w:rPr>
      </w:pPr>
    </w:p>
    <w:p w14:paraId="0C45C3B2" w14:textId="77777777" w:rsidR="00B455FA" w:rsidRDefault="00B455FA"/>
    <w:sectPr w:rsidR="00B455FA" w:rsidSect="0015154A">
      <w:headerReference w:type="default" r:id="rId10"/>
      <w:pgSz w:w="11907" w:h="16840" w:code="9"/>
      <w:pgMar w:top="1134" w:right="851" w:bottom="1134" w:left="1134" w:header="3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DDA28" w14:textId="77777777" w:rsidR="00916C61" w:rsidRDefault="00916C61">
      <w:r>
        <w:separator/>
      </w:r>
    </w:p>
  </w:endnote>
  <w:endnote w:type="continuationSeparator" w:id="0">
    <w:p w14:paraId="7997422D" w14:textId="77777777" w:rsidR="00916C61" w:rsidRDefault="0091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F4DB2" w14:textId="77777777" w:rsidR="00916C61" w:rsidRDefault="00916C61">
      <w:r>
        <w:separator/>
      </w:r>
    </w:p>
  </w:footnote>
  <w:footnote w:type="continuationSeparator" w:id="0">
    <w:p w14:paraId="5A3E36CC" w14:textId="77777777" w:rsidR="00916C61" w:rsidRDefault="00916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02"/>
      <w:gridCol w:w="6204"/>
      <w:gridCol w:w="1933"/>
    </w:tblGrid>
    <w:tr w:rsidR="0015154A" w14:paraId="46210FC1" w14:textId="77777777" w:rsidTr="005D70F0">
      <w:trPr>
        <w:cantSplit/>
        <w:trHeight w:val="198"/>
        <w:jc w:val="center"/>
      </w:trPr>
      <w:tc>
        <w:tcPr>
          <w:tcW w:w="190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EB6AE3E" w14:textId="5D596099" w:rsidR="0015154A" w:rsidRPr="008208CA" w:rsidRDefault="0015154A" w:rsidP="0015154A">
          <w:pPr>
            <w:pStyle w:val="TableText"/>
            <w:rPr>
              <w:color w:val="0000FF"/>
            </w:rPr>
          </w:pPr>
          <w:r>
            <w:rPr>
              <w:color w:val="0000FF"/>
            </w:rPr>
            <w:t xml:space="preserve">           A33</w:t>
          </w:r>
        </w:p>
      </w:tc>
      <w:tc>
        <w:tcPr>
          <w:tcW w:w="620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1476E4A" w14:textId="77777777" w:rsidR="0015154A" w:rsidRDefault="0015154A" w:rsidP="0015154A">
          <w:pPr>
            <w:pStyle w:val="DefaultText"/>
            <w:jc w:val="center"/>
          </w:pPr>
        </w:p>
      </w:tc>
      <w:tc>
        <w:tcPr>
          <w:tcW w:w="193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5C5F1121" w14:textId="3F02DBAB" w:rsidR="0015154A" w:rsidRDefault="0015154A" w:rsidP="0015154A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Form No: A33</w:t>
          </w:r>
        </w:p>
      </w:tc>
    </w:tr>
    <w:tr w:rsidR="0015154A" w14:paraId="6D3864AE" w14:textId="77777777" w:rsidTr="005D70F0">
      <w:trPr>
        <w:cantSplit/>
        <w:trHeight w:val="198"/>
        <w:jc w:val="center"/>
      </w:trPr>
      <w:tc>
        <w:tcPr>
          <w:tcW w:w="19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D66471C" w14:textId="77777777" w:rsidR="0015154A" w:rsidRDefault="0015154A" w:rsidP="0015154A">
          <w:pPr>
            <w:jc w:val="center"/>
            <w:rPr>
              <w:sz w:val="24"/>
            </w:rPr>
          </w:pPr>
        </w:p>
      </w:tc>
      <w:tc>
        <w:tcPr>
          <w:tcW w:w="620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57C301DE" w14:textId="77777777" w:rsidR="0015154A" w:rsidRDefault="0015154A" w:rsidP="0015154A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93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F2B95DC" w14:textId="77777777" w:rsidR="0015154A" w:rsidRPr="00BE3BE9" w:rsidRDefault="0015154A" w:rsidP="0015154A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76210E8E" w14:textId="77777777" w:rsidR="0015154A" w:rsidRDefault="0015154A" w:rsidP="0015154A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15154A" w14:paraId="776453F9" w14:textId="77777777" w:rsidTr="005D70F0">
      <w:trPr>
        <w:cantSplit/>
        <w:trHeight w:val="432"/>
        <w:jc w:val="center"/>
      </w:trPr>
      <w:tc>
        <w:tcPr>
          <w:tcW w:w="19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77B543C" w14:textId="77777777" w:rsidR="0015154A" w:rsidRDefault="0015154A" w:rsidP="0015154A">
          <w:pPr>
            <w:jc w:val="center"/>
            <w:rPr>
              <w:sz w:val="24"/>
            </w:rPr>
          </w:pPr>
        </w:p>
      </w:tc>
      <w:tc>
        <w:tcPr>
          <w:tcW w:w="620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415B405D" w14:textId="250EA619" w:rsidR="0015154A" w:rsidRDefault="0015154A" w:rsidP="0015154A">
          <w:pPr>
            <w:pStyle w:val="Footer"/>
            <w:jc w:val="center"/>
            <w:rPr>
              <w:rFonts w:cs="Arial"/>
              <w:b/>
              <w:bCs/>
              <w:sz w:val="24"/>
            </w:rPr>
          </w:pPr>
          <w:r>
            <w:rPr>
              <w:rFonts w:cs="Arial"/>
              <w:b/>
              <w:bCs/>
              <w:sz w:val="24"/>
            </w:rPr>
            <w:t>Deviation to Company Instructions</w:t>
          </w:r>
        </w:p>
      </w:tc>
      <w:tc>
        <w:tcPr>
          <w:tcW w:w="193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4C0FCF6" w14:textId="77777777" w:rsidR="0015154A" w:rsidRDefault="0015154A" w:rsidP="0015154A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5AB546A7" w14:textId="77777777" w:rsidR="0015154A" w:rsidRDefault="0015154A" w:rsidP="0015154A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15154A" w14:paraId="083288A9" w14:textId="77777777" w:rsidTr="005D70F0">
      <w:trPr>
        <w:cantSplit/>
        <w:trHeight w:val="35"/>
        <w:jc w:val="center"/>
      </w:trPr>
      <w:tc>
        <w:tcPr>
          <w:tcW w:w="190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EF67975" w14:textId="77777777" w:rsidR="0015154A" w:rsidRDefault="0015154A" w:rsidP="0015154A">
          <w:pPr>
            <w:jc w:val="center"/>
            <w:rPr>
              <w:sz w:val="24"/>
            </w:rPr>
          </w:pPr>
        </w:p>
      </w:tc>
      <w:tc>
        <w:tcPr>
          <w:tcW w:w="620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09E5D0A" w14:textId="77777777" w:rsidR="0015154A" w:rsidRDefault="0015154A" w:rsidP="0015154A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93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466412D0" w14:textId="77777777" w:rsidR="0015154A" w:rsidRDefault="0015154A" w:rsidP="0015154A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6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781371D0" w14:textId="77777777" w:rsidR="00B455FA" w:rsidRPr="0015154A" w:rsidRDefault="00B455FA">
    <w:pPr>
      <w:pStyle w:val="Header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19407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04D1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5CE4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042E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1AF1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B29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D248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4A7F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162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B004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651DF6"/>
    <w:multiLevelType w:val="hybridMultilevel"/>
    <w:tmpl w:val="48AA3150"/>
    <w:lvl w:ilvl="0" w:tplc="53B6F69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0585B1E">
      <w:numFmt w:val="none"/>
      <w:lvlText w:val=""/>
      <w:lvlJc w:val="left"/>
      <w:pPr>
        <w:tabs>
          <w:tab w:val="num" w:pos="360"/>
        </w:tabs>
      </w:pPr>
    </w:lvl>
    <w:lvl w:ilvl="2" w:tplc="1FF6985E">
      <w:numFmt w:val="none"/>
      <w:lvlText w:val=""/>
      <w:lvlJc w:val="left"/>
      <w:pPr>
        <w:tabs>
          <w:tab w:val="num" w:pos="360"/>
        </w:tabs>
      </w:pPr>
    </w:lvl>
    <w:lvl w:ilvl="3" w:tplc="FC445DA0">
      <w:numFmt w:val="none"/>
      <w:lvlText w:val=""/>
      <w:lvlJc w:val="left"/>
      <w:pPr>
        <w:tabs>
          <w:tab w:val="num" w:pos="360"/>
        </w:tabs>
      </w:pPr>
    </w:lvl>
    <w:lvl w:ilvl="4" w:tplc="60644C9C">
      <w:numFmt w:val="none"/>
      <w:lvlText w:val=""/>
      <w:lvlJc w:val="left"/>
      <w:pPr>
        <w:tabs>
          <w:tab w:val="num" w:pos="360"/>
        </w:tabs>
      </w:pPr>
    </w:lvl>
    <w:lvl w:ilvl="5" w:tplc="823CDE24">
      <w:numFmt w:val="none"/>
      <w:lvlText w:val=""/>
      <w:lvlJc w:val="left"/>
      <w:pPr>
        <w:tabs>
          <w:tab w:val="num" w:pos="360"/>
        </w:tabs>
      </w:pPr>
    </w:lvl>
    <w:lvl w:ilvl="6" w:tplc="A044D188">
      <w:numFmt w:val="none"/>
      <w:lvlText w:val=""/>
      <w:lvlJc w:val="left"/>
      <w:pPr>
        <w:tabs>
          <w:tab w:val="num" w:pos="360"/>
        </w:tabs>
      </w:pPr>
    </w:lvl>
    <w:lvl w:ilvl="7" w:tplc="C52E1FDE">
      <w:numFmt w:val="none"/>
      <w:lvlText w:val=""/>
      <w:lvlJc w:val="left"/>
      <w:pPr>
        <w:tabs>
          <w:tab w:val="num" w:pos="360"/>
        </w:tabs>
      </w:pPr>
    </w:lvl>
    <w:lvl w:ilvl="8" w:tplc="D7AA4718">
      <w:numFmt w:val="none"/>
      <w:lvlText w:val=""/>
      <w:lvlJc w:val="left"/>
      <w:pPr>
        <w:tabs>
          <w:tab w:val="num" w:pos="360"/>
        </w:tabs>
      </w:pPr>
    </w:lvl>
  </w:abstractNum>
  <w:num w:numId="1" w16cid:durableId="1556622885">
    <w:abstractNumId w:val="10"/>
  </w:num>
  <w:num w:numId="2" w16cid:durableId="416245461">
    <w:abstractNumId w:val="9"/>
  </w:num>
  <w:num w:numId="3" w16cid:durableId="1143891330">
    <w:abstractNumId w:val="7"/>
  </w:num>
  <w:num w:numId="4" w16cid:durableId="205919939">
    <w:abstractNumId w:val="6"/>
  </w:num>
  <w:num w:numId="5" w16cid:durableId="1294553219">
    <w:abstractNumId w:val="5"/>
  </w:num>
  <w:num w:numId="6" w16cid:durableId="816339818">
    <w:abstractNumId w:val="4"/>
  </w:num>
  <w:num w:numId="7" w16cid:durableId="926159241">
    <w:abstractNumId w:val="8"/>
  </w:num>
  <w:num w:numId="8" w16cid:durableId="320889513">
    <w:abstractNumId w:val="3"/>
  </w:num>
  <w:num w:numId="9" w16cid:durableId="1781143649">
    <w:abstractNumId w:val="2"/>
  </w:num>
  <w:num w:numId="10" w16cid:durableId="1900313296">
    <w:abstractNumId w:val="1"/>
  </w:num>
  <w:num w:numId="11" w16cid:durableId="18148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IwMTU0MjYxMTQ1tjRU0lEKTi0uzszPAykwqgUAWRi1KiwAAAA="/>
  </w:docVars>
  <w:rsids>
    <w:rsidRoot w:val="00A50FE5"/>
    <w:rsid w:val="0000232C"/>
    <w:rsid w:val="00053331"/>
    <w:rsid w:val="0015154A"/>
    <w:rsid w:val="0018578C"/>
    <w:rsid w:val="00207DA6"/>
    <w:rsid w:val="00227B99"/>
    <w:rsid w:val="00387D13"/>
    <w:rsid w:val="00413877"/>
    <w:rsid w:val="004761D6"/>
    <w:rsid w:val="004F1ABA"/>
    <w:rsid w:val="005163EF"/>
    <w:rsid w:val="00526BCE"/>
    <w:rsid w:val="005D70F0"/>
    <w:rsid w:val="00601A12"/>
    <w:rsid w:val="0065552F"/>
    <w:rsid w:val="0076416C"/>
    <w:rsid w:val="00916C61"/>
    <w:rsid w:val="00951C50"/>
    <w:rsid w:val="009E663B"/>
    <w:rsid w:val="00A50FE5"/>
    <w:rsid w:val="00B455FA"/>
    <w:rsid w:val="00BC1A0A"/>
    <w:rsid w:val="00BE0280"/>
    <w:rsid w:val="00BE2185"/>
    <w:rsid w:val="00C64154"/>
    <w:rsid w:val="00C97846"/>
    <w:rsid w:val="00CA6109"/>
    <w:rsid w:val="00CF3176"/>
    <w:rsid w:val="00D264B6"/>
    <w:rsid w:val="00D50AA5"/>
    <w:rsid w:val="00DD62E9"/>
    <w:rsid w:val="00F07D59"/>
    <w:rsid w:val="00F2536F"/>
    <w:rsid w:val="00F96224"/>
    <w:rsid w:val="00FC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13516"/>
  <w15:docId w15:val="{31211636-4F1A-4F63-A9F2-CD32B318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suppressAutoHyphens/>
      <w:spacing w:before="90"/>
      <w:outlineLvl w:val="2"/>
    </w:pPr>
    <w:rPr>
      <w:rFonts w:ascii="Tahoma" w:hAnsi="Tahoma" w:cs="Tahom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FooterChar">
    <w:name w:val="Footer Char"/>
    <w:link w:val="Footer"/>
    <w:rsid w:val="0015154A"/>
    <w:rPr>
      <w:sz w:val="22"/>
      <w:lang w:eastAsia="en-US"/>
    </w:rPr>
  </w:style>
  <w:style w:type="paragraph" w:customStyle="1" w:styleId="DefaultText">
    <w:name w:val="Default Text"/>
    <w:basedOn w:val="Normal"/>
    <w:rsid w:val="0015154A"/>
    <w:pPr>
      <w:overflowPunct w:val="0"/>
      <w:autoSpaceDE w:val="0"/>
      <w:autoSpaceDN w:val="0"/>
      <w:adjustRightInd w:val="0"/>
    </w:pPr>
    <w:rPr>
      <w:rFonts w:eastAsia="MS Mincho"/>
      <w:sz w:val="24"/>
    </w:rPr>
  </w:style>
  <w:style w:type="paragraph" w:customStyle="1" w:styleId="TableText">
    <w:name w:val="Table Text"/>
    <w:basedOn w:val="Normal"/>
    <w:rsid w:val="0015154A"/>
    <w:pPr>
      <w:overflowPunct w:val="0"/>
      <w:autoSpaceDE w:val="0"/>
      <w:autoSpaceDN w:val="0"/>
      <w:adjustRightInd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AB97E0-5CA3-4F50-B41F-0EAA2A7F2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E9B33A-C920-4687-B7C4-974B8DDA40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D0FF6A-5DE1-4567-851F-69E284888D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Forms.dot</Template>
  <TotalTime>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NAVIGATION  MANUAL</dc:title>
  <dc:creator>Mary Cadogan</dc:creator>
  <cp:lastModifiedBy>Muhammed sabeeh</cp:lastModifiedBy>
  <cp:revision>11</cp:revision>
  <cp:lastPrinted>2001-10-31T08:58:00Z</cp:lastPrinted>
  <dcterms:created xsi:type="dcterms:W3CDTF">2017-03-08T12:45:00Z</dcterms:created>
  <dcterms:modified xsi:type="dcterms:W3CDTF">2025-03-05T10:41:00Z</dcterms:modified>
</cp:coreProperties>
</file>